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1B3" w:rsidRDefault="001531B3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1531B3" w:rsidRPr="00482BB9" w:rsidRDefault="001531B3" w:rsidP="00DD5A1B">
      <w:pPr>
        <w:ind w:firstLine="567"/>
      </w:pPr>
    </w:p>
    <w:p w:rsidR="001531B3" w:rsidRPr="00645B56" w:rsidRDefault="001531B3" w:rsidP="00DD5A1B">
      <w:pPr>
        <w:ind w:firstLine="567"/>
      </w:pPr>
    </w:p>
    <w:p w:rsidR="001531B3" w:rsidRPr="00CB4107" w:rsidRDefault="001531B3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531B3" w:rsidRPr="001D5F44" w:rsidRDefault="001531B3" w:rsidP="00473F3C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Метизная продукция</w:t>
      </w:r>
    </w:p>
    <w:p w:rsidR="001531B3" w:rsidRDefault="001531B3" w:rsidP="00DD5A1B">
      <w:pPr>
        <w:ind w:firstLine="567"/>
        <w:rPr>
          <w:sz w:val="24"/>
          <w:szCs w:val="24"/>
        </w:rPr>
      </w:pPr>
    </w:p>
    <w:p w:rsidR="001531B3" w:rsidRDefault="001531B3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531B3" w:rsidRDefault="001531B3" w:rsidP="00DD5A1B">
      <w:pPr>
        <w:ind w:firstLine="567"/>
        <w:rPr>
          <w:sz w:val="24"/>
          <w:szCs w:val="24"/>
        </w:rPr>
      </w:pPr>
    </w:p>
    <w:p w:rsidR="001531B3" w:rsidRDefault="001531B3" w:rsidP="00CF68A3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01-01/15 от 12.01.2015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 метизной продукции у:</w:t>
      </w:r>
    </w:p>
    <w:p w:rsidR="001531B3" w:rsidRDefault="001531B3" w:rsidP="004E566E">
      <w:pPr>
        <w:rPr>
          <w:b w:val="0"/>
          <w:bCs w:val="0"/>
          <w:snapToGrid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 xml:space="preserve">- </w:t>
      </w:r>
      <w:r w:rsidRPr="00DF2F51">
        <w:rPr>
          <w:b w:val="0"/>
          <w:bCs w:val="0"/>
          <w:snapToGrid w:val="0"/>
          <w:sz w:val="24"/>
          <w:szCs w:val="24"/>
        </w:rPr>
        <w:t>ООО "ММК Трансметснаб", г. Москва</w:t>
      </w:r>
      <w:r>
        <w:rPr>
          <w:b w:val="0"/>
          <w:bCs w:val="0"/>
          <w:snapToGrid w:val="0"/>
          <w:sz w:val="24"/>
          <w:szCs w:val="24"/>
        </w:rPr>
        <w:t>;</w:t>
      </w:r>
    </w:p>
    <w:p w:rsidR="001531B3" w:rsidRPr="00DF2F51" w:rsidRDefault="001531B3" w:rsidP="004E566E">
      <w:pPr>
        <w:rPr>
          <w:b w:val="0"/>
          <w:bCs w:val="0"/>
          <w:snapToGrid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 xml:space="preserve">- </w:t>
      </w:r>
      <w:r w:rsidRPr="00DF2F51">
        <w:rPr>
          <w:b w:val="0"/>
          <w:bCs w:val="0"/>
          <w:snapToGrid w:val="0"/>
          <w:sz w:val="24"/>
          <w:szCs w:val="24"/>
        </w:rPr>
        <w:t>ОАО "Северсталь-метиз", г. Череповец</w:t>
      </w:r>
      <w:r>
        <w:rPr>
          <w:b w:val="0"/>
          <w:bCs w:val="0"/>
          <w:snapToGrid w:val="0"/>
          <w:sz w:val="24"/>
          <w:szCs w:val="24"/>
        </w:rPr>
        <w:t>.</w:t>
      </w:r>
    </w:p>
    <w:p w:rsidR="001531B3" w:rsidRDefault="001531B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531B3" w:rsidRDefault="001531B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531B3" w:rsidRDefault="001531B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531B3" w:rsidRDefault="001531B3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531B3" w:rsidRDefault="001531B3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531B3" w:rsidRDefault="001531B3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531B3" w:rsidRDefault="001531B3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1531B3" w:rsidRPr="00CB4107" w:rsidRDefault="001531B3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531B3" w:rsidRPr="00DA01FA" w:rsidRDefault="001531B3" w:rsidP="00DD5A1B">
      <w:pPr>
        <w:jc w:val="center"/>
        <w:rPr>
          <w:sz w:val="24"/>
          <w:szCs w:val="24"/>
        </w:rPr>
      </w:pPr>
    </w:p>
    <w:p w:rsidR="001531B3" w:rsidRPr="00DA01FA" w:rsidRDefault="001531B3" w:rsidP="00DD5A1B">
      <w:pPr>
        <w:jc w:val="center"/>
        <w:rPr>
          <w:sz w:val="24"/>
          <w:szCs w:val="24"/>
        </w:rPr>
      </w:pPr>
    </w:p>
    <w:p w:rsidR="001531B3" w:rsidRPr="00DA01FA" w:rsidRDefault="001531B3" w:rsidP="00DD5A1B">
      <w:pPr>
        <w:jc w:val="center"/>
        <w:rPr>
          <w:sz w:val="24"/>
          <w:szCs w:val="24"/>
        </w:rPr>
      </w:pPr>
    </w:p>
    <w:p w:rsidR="001531B3" w:rsidRDefault="001531B3" w:rsidP="00DD5A1B">
      <w:pPr>
        <w:jc w:val="center"/>
        <w:rPr>
          <w:sz w:val="24"/>
          <w:szCs w:val="24"/>
        </w:rPr>
      </w:pPr>
    </w:p>
    <w:p w:rsidR="001531B3" w:rsidRDefault="001531B3"/>
    <w:sectPr w:rsidR="001531B3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02069"/>
    <w:rsid w:val="00055EBE"/>
    <w:rsid w:val="00065C86"/>
    <w:rsid w:val="00082FD5"/>
    <w:rsid w:val="0011450C"/>
    <w:rsid w:val="00146542"/>
    <w:rsid w:val="001531B3"/>
    <w:rsid w:val="001D5506"/>
    <w:rsid w:val="001D5F44"/>
    <w:rsid w:val="002E6E7E"/>
    <w:rsid w:val="00325D07"/>
    <w:rsid w:val="00370F48"/>
    <w:rsid w:val="003C76B3"/>
    <w:rsid w:val="004642C5"/>
    <w:rsid w:val="00473F3C"/>
    <w:rsid w:val="00482BB9"/>
    <w:rsid w:val="004E566E"/>
    <w:rsid w:val="00503C2B"/>
    <w:rsid w:val="00576796"/>
    <w:rsid w:val="005A5338"/>
    <w:rsid w:val="005F182F"/>
    <w:rsid w:val="00612151"/>
    <w:rsid w:val="00623283"/>
    <w:rsid w:val="00645B56"/>
    <w:rsid w:val="006A76EC"/>
    <w:rsid w:val="006E699C"/>
    <w:rsid w:val="00701A43"/>
    <w:rsid w:val="007063B0"/>
    <w:rsid w:val="007A474B"/>
    <w:rsid w:val="007E4649"/>
    <w:rsid w:val="007F0619"/>
    <w:rsid w:val="008206C8"/>
    <w:rsid w:val="008725C1"/>
    <w:rsid w:val="008909DD"/>
    <w:rsid w:val="00890D91"/>
    <w:rsid w:val="008F337C"/>
    <w:rsid w:val="008F394E"/>
    <w:rsid w:val="00900CAE"/>
    <w:rsid w:val="00904A44"/>
    <w:rsid w:val="00911D57"/>
    <w:rsid w:val="00954A69"/>
    <w:rsid w:val="009676FF"/>
    <w:rsid w:val="00970525"/>
    <w:rsid w:val="009B4A6E"/>
    <w:rsid w:val="00A770D3"/>
    <w:rsid w:val="00A7745C"/>
    <w:rsid w:val="00AC44D3"/>
    <w:rsid w:val="00AD47A0"/>
    <w:rsid w:val="00B04788"/>
    <w:rsid w:val="00B06C66"/>
    <w:rsid w:val="00BA49CF"/>
    <w:rsid w:val="00BB25CA"/>
    <w:rsid w:val="00BD088F"/>
    <w:rsid w:val="00C84F06"/>
    <w:rsid w:val="00CB4107"/>
    <w:rsid w:val="00CD6DF0"/>
    <w:rsid w:val="00CF68A3"/>
    <w:rsid w:val="00DA01FA"/>
    <w:rsid w:val="00DA4716"/>
    <w:rsid w:val="00DD5A1B"/>
    <w:rsid w:val="00DF2F51"/>
    <w:rsid w:val="00E24729"/>
    <w:rsid w:val="00EA675D"/>
    <w:rsid w:val="00EB7B7A"/>
    <w:rsid w:val="00F3541C"/>
    <w:rsid w:val="00F8755F"/>
    <w:rsid w:val="00FA53E0"/>
    <w:rsid w:val="00FC606B"/>
    <w:rsid w:val="00FD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1</Pages>
  <Words>63</Words>
  <Characters>364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15</cp:revision>
  <cp:lastPrinted>2015-06-10T08:02:00Z</cp:lastPrinted>
  <dcterms:created xsi:type="dcterms:W3CDTF">2015-04-15T06:07:00Z</dcterms:created>
  <dcterms:modified xsi:type="dcterms:W3CDTF">2015-06-10T08:05:00Z</dcterms:modified>
</cp:coreProperties>
</file>