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27" w:rsidRDefault="00553427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553427" w:rsidRPr="00482BB9" w:rsidRDefault="00553427" w:rsidP="00DD5A1B">
      <w:pPr>
        <w:ind w:firstLine="567"/>
      </w:pPr>
    </w:p>
    <w:p w:rsidR="00553427" w:rsidRPr="00645B56" w:rsidRDefault="00553427" w:rsidP="00DD5A1B">
      <w:pPr>
        <w:ind w:firstLine="567"/>
      </w:pPr>
    </w:p>
    <w:p w:rsidR="00553427" w:rsidRPr="00CB4107" w:rsidRDefault="00553427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53427" w:rsidRPr="001D5F44" w:rsidRDefault="00553427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Алюминий марки АВ-91 в виде усеченной пирамиды</w:t>
      </w:r>
    </w:p>
    <w:p w:rsidR="00553427" w:rsidRDefault="00553427" w:rsidP="00DD5A1B">
      <w:pPr>
        <w:ind w:firstLine="567"/>
        <w:rPr>
          <w:sz w:val="24"/>
          <w:szCs w:val="24"/>
        </w:rPr>
      </w:pPr>
    </w:p>
    <w:p w:rsidR="00553427" w:rsidRDefault="00553427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53427" w:rsidRDefault="00553427" w:rsidP="00DD5A1B">
      <w:pPr>
        <w:ind w:firstLine="567"/>
        <w:rPr>
          <w:sz w:val="24"/>
          <w:szCs w:val="24"/>
        </w:rPr>
      </w:pPr>
    </w:p>
    <w:p w:rsidR="00553427" w:rsidRDefault="00553427" w:rsidP="001B251A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01-113/15 от 03.04.2015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>
        <w:rPr>
          <w:b w:val="0"/>
          <w:bCs w:val="0"/>
          <w:sz w:val="24"/>
          <w:szCs w:val="24"/>
        </w:rPr>
        <w:t xml:space="preserve">алюминия марки АВ-91 в виде усеченной пирамиды </w:t>
      </w:r>
      <w:r>
        <w:rPr>
          <w:b w:val="0"/>
          <w:bCs w:val="0"/>
          <w:snapToGrid w:val="0"/>
          <w:sz w:val="24"/>
          <w:szCs w:val="24"/>
        </w:rPr>
        <w:t xml:space="preserve">у ООО «ПК Втормет» г. Липецк. </w:t>
      </w:r>
    </w:p>
    <w:p w:rsidR="00553427" w:rsidRDefault="0055342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53427" w:rsidRDefault="0055342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53427" w:rsidRDefault="0055342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53427" w:rsidRDefault="00553427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553427" w:rsidRDefault="0055342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53427" w:rsidRDefault="0055342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53427" w:rsidRDefault="0055342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53427" w:rsidRDefault="00553427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553427" w:rsidRPr="00CB4107" w:rsidRDefault="00553427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553427" w:rsidRPr="00DA01FA" w:rsidRDefault="00553427" w:rsidP="00DD5A1B">
      <w:pPr>
        <w:jc w:val="center"/>
        <w:rPr>
          <w:sz w:val="24"/>
          <w:szCs w:val="24"/>
        </w:rPr>
      </w:pPr>
    </w:p>
    <w:p w:rsidR="00553427" w:rsidRPr="00DA01FA" w:rsidRDefault="00553427" w:rsidP="00DD5A1B">
      <w:pPr>
        <w:jc w:val="center"/>
        <w:rPr>
          <w:sz w:val="24"/>
          <w:szCs w:val="24"/>
        </w:rPr>
      </w:pPr>
    </w:p>
    <w:p w:rsidR="00553427" w:rsidRPr="00DA01FA" w:rsidRDefault="00553427" w:rsidP="00DD5A1B">
      <w:pPr>
        <w:jc w:val="center"/>
        <w:rPr>
          <w:sz w:val="24"/>
          <w:szCs w:val="24"/>
        </w:rPr>
      </w:pPr>
    </w:p>
    <w:p w:rsidR="00553427" w:rsidRDefault="00553427" w:rsidP="00DD5A1B">
      <w:pPr>
        <w:jc w:val="center"/>
        <w:rPr>
          <w:sz w:val="24"/>
          <w:szCs w:val="24"/>
        </w:rPr>
      </w:pPr>
    </w:p>
    <w:p w:rsidR="00553427" w:rsidRDefault="00553427"/>
    <w:sectPr w:rsidR="00553427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C76B3"/>
    <w:rsid w:val="00482BB9"/>
    <w:rsid w:val="004C642F"/>
    <w:rsid w:val="00520C2F"/>
    <w:rsid w:val="00553427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C6663"/>
    <w:rsid w:val="008F337C"/>
    <w:rsid w:val="008F394E"/>
    <w:rsid w:val="009676FF"/>
    <w:rsid w:val="00970525"/>
    <w:rsid w:val="009B4A6E"/>
    <w:rsid w:val="00AA54B7"/>
    <w:rsid w:val="00AC44D3"/>
    <w:rsid w:val="00B0117E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65</Words>
  <Characters>371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10</cp:revision>
  <cp:lastPrinted>2015-06-10T07:04:00Z</cp:lastPrinted>
  <dcterms:created xsi:type="dcterms:W3CDTF">2015-04-15T06:07:00Z</dcterms:created>
  <dcterms:modified xsi:type="dcterms:W3CDTF">2015-06-10T07:04:00Z</dcterms:modified>
</cp:coreProperties>
</file>