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B7" w:rsidRDefault="00AA54B7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AA54B7" w:rsidRPr="00482BB9" w:rsidRDefault="00AA54B7" w:rsidP="00DD5A1B">
      <w:pPr>
        <w:ind w:firstLine="567"/>
      </w:pPr>
    </w:p>
    <w:p w:rsidR="00AA54B7" w:rsidRPr="00645B56" w:rsidRDefault="00AA54B7" w:rsidP="00DD5A1B">
      <w:pPr>
        <w:ind w:firstLine="567"/>
      </w:pPr>
    </w:p>
    <w:p w:rsidR="00AA54B7" w:rsidRPr="00CB4107" w:rsidRDefault="00AA54B7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AA54B7" w:rsidRPr="001D5F44" w:rsidRDefault="00AA54B7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Труба 60х10 М1</w:t>
      </w:r>
    </w:p>
    <w:p w:rsidR="00AA54B7" w:rsidRDefault="00AA54B7" w:rsidP="00DD5A1B">
      <w:pPr>
        <w:ind w:firstLine="567"/>
        <w:rPr>
          <w:sz w:val="24"/>
          <w:szCs w:val="24"/>
        </w:rPr>
      </w:pPr>
    </w:p>
    <w:p w:rsidR="00AA54B7" w:rsidRDefault="00AA54B7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A54B7" w:rsidRDefault="00AA54B7" w:rsidP="00DD5A1B">
      <w:pPr>
        <w:ind w:firstLine="567"/>
        <w:rPr>
          <w:sz w:val="24"/>
          <w:szCs w:val="24"/>
        </w:rPr>
      </w:pPr>
    </w:p>
    <w:p w:rsidR="00AA54B7" w:rsidRDefault="00AA54B7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01-128/15 от 15.04.2015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трубы 60х10 М1 у ЗАО «ТехПромРесурс» г. Нижний Новгород. </w:t>
      </w:r>
    </w:p>
    <w:p w:rsidR="00AA54B7" w:rsidRDefault="00AA54B7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AA54B7" w:rsidRDefault="00AA54B7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AA54B7" w:rsidRDefault="00AA54B7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AA54B7" w:rsidRDefault="00AA54B7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AA54B7" w:rsidRDefault="00AA54B7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AA54B7" w:rsidRDefault="00AA54B7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AA54B7" w:rsidRDefault="00AA54B7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AA54B7" w:rsidRDefault="00AA54B7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AA54B7" w:rsidRPr="00CB4107" w:rsidRDefault="00AA54B7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AA54B7" w:rsidRPr="00DA01FA" w:rsidRDefault="00AA54B7" w:rsidP="00DD5A1B">
      <w:pPr>
        <w:jc w:val="center"/>
        <w:rPr>
          <w:sz w:val="24"/>
          <w:szCs w:val="24"/>
        </w:rPr>
      </w:pPr>
    </w:p>
    <w:p w:rsidR="00AA54B7" w:rsidRPr="00DA01FA" w:rsidRDefault="00AA54B7" w:rsidP="00DD5A1B">
      <w:pPr>
        <w:jc w:val="center"/>
        <w:rPr>
          <w:sz w:val="24"/>
          <w:szCs w:val="24"/>
        </w:rPr>
      </w:pPr>
    </w:p>
    <w:p w:rsidR="00AA54B7" w:rsidRPr="00DA01FA" w:rsidRDefault="00AA54B7" w:rsidP="00DD5A1B">
      <w:pPr>
        <w:jc w:val="center"/>
        <w:rPr>
          <w:sz w:val="24"/>
          <w:szCs w:val="24"/>
        </w:rPr>
      </w:pPr>
    </w:p>
    <w:p w:rsidR="00AA54B7" w:rsidRDefault="00AA54B7" w:rsidP="00DD5A1B">
      <w:pPr>
        <w:jc w:val="center"/>
        <w:rPr>
          <w:sz w:val="24"/>
          <w:szCs w:val="24"/>
        </w:rPr>
      </w:pPr>
    </w:p>
    <w:p w:rsidR="00AA54B7" w:rsidRDefault="00AA54B7"/>
    <w:sectPr w:rsidR="00AA54B7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1450C"/>
    <w:rsid w:val="001D5506"/>
    <w:rsid w:val="001D5F44"/>
    <w:rsid w:val="001F51A6"/>
    <w:rsid w:val="003510FC"/>
    <w:rsid w:val="00370F48"/>
    <w:rsid w:val="003C76B3"/>
    <w:rsid w:val="00482BB9"/>
    <w:rsid w:val="00520C2F"/>
    <w:rsid w:val="00576796"/>
    <w:rsid w:val="005A5338"/>
    <w:rsid w:val="00612151"/>
    <w:rsid w:val="00623283"/>
    <w:rsid w:val="00645B56"/>
    <w:rsid w:val="006A76EC"/>
    <w:rsid w:val="00701A43"/>
    <w:rsid w:val="007063B0"/>
    <w:rsid w:val="007A474B"/>
    <w:rsid w:val="007F0619"/>
    <w:rsid w:val="00890D91"/>
    <w:rsid w:val="008F337C"/>
    <w:rsid w:val="008F394E"/>
    <w:rsid w:val="009676FF"/>
    <w:rsid w:val="00970525"/>
    <w:rsid w:val="009B4A6E"/>
    <w:rsid w:val="00AA54B7"/>
    <w:rsid w:val="00AC44D3"/>
    <w:rsid w:val="00B06C66"/>
    <w:rsid w:val="00B74B50"/>
    <w:rsid w:val="00BB25CA"/>
    <w:rsid w:val="00C84F06"/>
    <w:rsid w:val="00CB4107"/>
    <w:rsid w:val="00D302A4"/>
    <w:rsid w:val="00DA01FA"/>
    <w:rsid w:val="00DD5A1B"/>
    <w:rsid w:val="00EB7B7A"/>
    <w:rsid w:val="00ED7AD7"/>
    <w:rsid w:val="00F8755F"/>
    <w:rsid w:val="00FC606B"/>
    <w:rsid w:val="00FE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57</Words>
  <Characters>327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8</cp:revision>
  <cp:lastPrinted>2015-06-10T06:22:00Z</cp:lastPrinted>
  <dcterms:created xsi:type="dcterms:W3CDTF">2015-04-15T06:07:00Z</dcterms:created>
  <dcterms:modified xsi:type="dcterms:W3CDTF">2015-06-10T06:30:00Z</dcterms:modified>
</cp:coreProperties>
</file>