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1A6" w:rsidRDefault="001F51A6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1F51A6" w:rsidRPr="00482BB9" w:rsidRDefault="001F51A6" w:rsidP="00DD5A1B">
      <w:pPr>
        <w:ind w:firstLine="567"/>
      </w:pPr>
    </w:p>
    <w:p w:rsidR="001F51A6" w:rsidRPr="00645B56" w:rsidRDefault="001F51A6" w:rsidP="00DD5A1B">
      <w:pPr>
        <w:ind w:firstLine="567"/>
      </w:pPr>
    </w:p>
    <w:p w:rsidR="001F51A6" w:rsidRPr="00CB4107" w:rsidRDefault="001F51A6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F51A6" w:rsidRPr="001D5F44" w:rsidRDefault="001F51A6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Поковки</w:t>
      </w:r>
    </w:p>
    <w:p w:rsidR="001F51A6" w:rsidRDefault="001F51A6" w:rsidP="00DD5A1B">
      <w:pPr>
        <w:ind w:firstLine="567"/>
        <w:rPr>
          <w:sz w:val="24"/>
          <w:szCs w:val="24"/>
        </w:rPr>
      </w:pPr>
    </w:p>
    <w:p w:rsidR="001F51A6" w:rsidRDefault="001F51A6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F51A6" w:rsidRDefault="001F51A6" w:rsidP="00DD5A1B">
      <w:pPr>
        <w:ind w:firstLine="567"/>
        <w:rPr>
          <w:sz w:val="24"/>
          <w:szCs w:val="24"/>
        </w:rPr>
      </w:pPr>
    </w:p>
    <w:p w:rsidR="001F51A6" w:rsidRDefault="001F51A6" w:rsidP="007F061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01-130/15 от 22.04.2015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поковки у ООО  «ОМЗ-Спецсталь» г. Санкт-Петербург. </w:t>
      </w:r>
    </w:p>
    <w:p w:rsidR="001F51A6" w:rsidRDefault="001F51A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F51A6" w:rsidRDefault="001F51A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F51A6" w:rsidRDefault="001F51A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F51A6" w:rsidRDefault="001F51A6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1F51A6" w:rsidRDefault="001F51A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F51A6" w:rsidRDefault="001F51A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F51A6" w:rsidRDefault="001F51A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F51A6" w:rsidRDefault="001F51A6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1F51A6" w:rsidRPr="00CB4107" w:rsidRDefault="001F51A6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1F51A6" w:rsidRPr="00DA01FA" w:rsidRDefault="001F51A6" w:rsidP="00DD5A1B">
      <w:pPr>
        <w:jc w:val="center"/>
        <w:rPr>
          <w:sz w:val="24"/>
          <w:szCs w:val="24"/>
        </w:rPr>
      </w:pPr>
    </w:p>
    <w:p w:rsidR="001F51A6" w:rsidRPr="00DA01FA" w:rsidRDefault="001F51A6" w:rsidP="00DD5A1B">
      <w:pPr>
        <w:jc w:val="center"/>
        <w:rPr>
          <w:sz w:val="24"/>
          <w:szCs w:val="24"/>
        </w:rPr>
      </w:pPr>
    </w:p>
    <w:p w:rsidR="001F51A6" w:rsidRPr="00DA01FA" w:rsidRDefault="001F51A6" w:rsidP="00DD5A1B">
      <w:pPr>
        <w:jc w:val="center"/>
        <w:rPr>
          <w:sz w:val="24"/>
          <w:szCs w:val="24"/>
        </w:rPr>
      </w:pPr>
    </w:p>
    <w:p w:rsidR="001F51A6" w:rsidRDefault="001F51A6" w:rsidP="00DD5A1B">
      <w:pPr>
        <w:jc w:val="center"/>
        <w:rPr>
          <w:sz w:val="24"/>
          <w:szCs w:val="24"/>
        </w:rPr>
      </w:pPr>
    </w:p>
    <w:p w:rsidR="001F51A6" w:rsidRDefault="001F51A6"/>
    <w:sectPr w:rsidR="001F51A6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1450C"/>
    <w:rsid w:val="001D5506"/>
    <w:rsid w:val="001D5F44"/>
    <w:rsid w:val="001F51A6"/>
    <w:rsid w:val="00370F48"/>
    <w:rsid w:val="003C76B3"/>
    <w:rsid w:val="00482BB9"/>
    <w:rsid w:val="00576796"/>
    <w:rsid w:val="005A5338"/>
    <w:rsid w:val="00612151"/>
    <w:rsid w:val="00623283"/>
    <w:rsid w:val="00645B56"/>
    <w:rsid w:val="006A76EC"/>
    <w:rsid w:val="00701A43"/>
    <w:rsid w:val="007063B0"/>
    <w:rsid w:val="007A474B"/>
    <w:rsid w:val="007F0619"/>
    <w:rsid w:val="00890D91"/>
    <w:rsid w:val="008F337C"/>
    <w:rsid w:val="008F394E"/>
    <w:rsid w:val="009676FF"/>
    <w:rsid w:val="00970525"/>
    <w:rsid w:val="009B4A6E"/>
    <w:rsid w:val="00AC44D3"/>
    <w:rsid w:val="00B06C66"/>
    <w:rsid w:val="00BB25CA"/>
    <w:rsid w:val="00C84F06"/>
    <w:rsid w:val="00CB4107"/>
    <w:rsid w:val="00D302A4"/>
    <w:rsid w:val="00DA01FA"/>
    <w:rsid w:val="00DD5A1B"/>
    <w:rsid w:val="00EB7B7A"/>
    <w:rsid w:val="00ED7AD7"/>
    <w:rsid w:val="00F8755F"/>
    <w:rsid w:val="00FC606B"/>
    <w:rsid w:val="00FE2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55</Words>
  <Characters>316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7</cp:revision>
  <cp:lastPrinted>2015-06-10T06:21:00Z</cp:lastPrinted>
  <dcterms:created xsi:type="dcterms:W3CDTF">2015-04-15T06:07:00Z</dcterms:created>
  <dcterms:modified xsi:type="dcterms:W3CDTF">2015-06-10T06:21:00Z</dcterms:modified>
</cp:coreProperties>
</file>