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F48" w:rsidRDefault="00370F48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70F48" w:rsidRPr="00482BB9" w:rsidRDefault="00370F48" w:rsidP="00DD5A1B">
      <w:pPr>
        <w:ind w:firstLine="567"/>
      </w:pPr>
    </w:p>
    <w:p w:rsidR="00370F48" w:rsidRPr="00645B56" w:rsidRDefault="00370F48" w:rsidP="00DD5A1B">
      <w:pPr>
        <w:ind w:firstLine="567"/>
      </w:pPr>
    </w:p>
    <w:p w:rsidR="00370F48" w:rsidRPr="00CB4107" w:rsidRDefault="00370F48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70F48" w:rsidRPr="001D5F44" w:rsidRDefault="00370F48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Брусья железнодорожного перевода</w:t>
      </w:r>
    </w:p>
    <w:p w:rsidR="00370F48" w:rsidRDefault="00370F48" w:rsidP="00DD5A1B">
      <w:pPr>
        <w:ind w:firstLine="567"/>
        <w:rPr>
          <w:sz w:val="24"/>
          <w:szCs w:val="24"/>
        </w:rPr>
      </w:pPr>
    </w:p>
    <w:p w:rsidR="00370F48" w:rsidRDefault="00370F48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70F48" w:rsidRDefault="00370F48" w:rsidP="00DD5A1B">
      <w:pPr>
        <w:ind w:firstLine="567"/>
        <w:rPr>
          <w:sz w:val="24"/>
          <w:szCs w:val="24"/>
        </w:rPr>
      </w:pPr>
    </w:p>
    <w:p w:rsidR="00370F48" w:rsidRDefault="00370F48" w:rsidP="007F0619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01-135/15 от 28.04.2015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>
        <w:rPr>
          <w:b w:val="0"/>
          <w:bCs w:val="0"/>
          <w:sz w:val="24"/>
          <w:szCs w:val="24"/>
        </w:rPr>
        <w:t xml:space="preserve">брусьев железнодорожных переводов </w:t>
      </w:r>
      <w:r>
        <w:rPr>
          <w:b w:val="0"/>
          <w:bCs w:val="0"/>
          <w:snapToGrid w:val="0"/>
          <w:sz w:val="24"/>
          <w:szCs w:val="24"/>
        </w:rPr>
        <w:t xml:space="preserve">у ОАО  «БетЭлТранс» г. Москва. </w:t>
      </w:r>
    </w:p>
    <w:p w:rsidR="00370F48" w:rsidRDefault="00370F48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70F48" w:rsidRDefault="00370F48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70F48" w:rsidRDefault="00370F48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70F48" w:rsidRDefault="00370F48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70F48" w:rsidRDefault="00370F48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70F48" w:rsidRDefault="00370F48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70F48" w:rsidRDefault="00370F48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70F48" w:rsidRDefault="00370F48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70F48" w:rsidRPr="00CB4107" w:rsidRDefault="00370F48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70F48" w:rsidRPr="00DA01FA" w:rsidRDefault="00370F48" w:rsidP="00DD5A1B">
      <w:pPr>
        <w:jc w:val="center"/>
        <w:rPr>
          <w:sz w:val="24"/>
          <w:szCs w:val="24"/>
        </w:rPr>
      </w:pPr>
    </w:p>
    <w:p w:rsidR="00370F48" w:rsidRPr="00DA01FA" w:rsidRDefault="00370F48" w:rsidP="00DD5A1B">
      <w:pPr>
        <w:jc w:val="center"/>
        <w:rPr>
          <w:sz w:val="24"/>
          <w:szCs w:val="24"/>
        </w:rPr>
      </w:pPr>
    </w:p>
    <w:p w:rsidR="00370F48" w:rsidRPr="00DA01FA" w:rsidRDefault="00370F48" w:rsidP="00DD5A1B">
      <w:pPr>
        <w:jc w:val="center"/>
        <w:rPr>
          <w:sz w:val="24"/>
          <w:szCs w:val="24"/>
        </w:rPr>
      </w:pPr>
    </w:p>
    <w:p w:rsidR="00370F48" w:rsidRDefault="00370F48" w:rsidP="00DD5A1B">
      <w:pPr>
        <w:jc w:val="center"/>
        <w:rPr>
          <w:sz w:val="24"/>
          <w:szCs w:val="24"/>
        </w:rPr>
      </w:pPr>
    </w:p>
    <w:p w:rsidR="00370F48" w:rsidRDefault="00370F48"/>
    <w:sectPr w:rsidR="00370F48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55EBE"/>
    <w:rsid w:val="001D5506"/>
    <w:rsid w:val="001D5F44"/>
    <w:rsid w:val="00370F48"/>
    <w:rsid w:val="003C76B3"/>
    <w:rsid w:val="00482BB9"/>
    <w:rsid w:val="00576796"/>
    <w:rsid w:val="00612151"/>
    <w:rsid w:val="00623283"/>
    <w:rsid w:val="00645B56"/>
    <w:rsid w:val="007A474B"/>
    <w:rsid w:val="007F0619"/>
    <w:rsid w:val="00890D91"/>
    <w:rsid w:val="008F394E"/>
    <w:rsid w:val="009676FF"/>
    <w:rsid w:val="009B4A6E"/>
    <w:rsid w:val="00AC44D3"/>
    <w:rsid w:val="00B06C66"/>
    <w:rsid w:val="00BB25CA"/>
    <w:rsid w:val="00CB4107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61</Words>
  <Characters>349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4</cp:revision>
  <cp:lastPrinted>2015-06-10T06:07:00Z</cp:lastPrinted>
  <dcterms:created xsi:type="dcterms:W3CDTF">2015-04-15T06:07:00Z</dcterms:created>
  <dcterms:modified xsi:type="dcterms:W3CDTF">2015-06-10T06:07:00Z</dcterms:modified>
</cp:coreProperties>
</file>