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EC" w:rsidRDefault="006A76EC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Pr="00CB4107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A76EC" w:rsidRPr="001D5F44" w:rsidRDefault="006A76EC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Поковка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01-136/15 от 28.04.2015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поковки у ООО  «ОМЗ-Спецсталь» г. Санкт-Петербург. </w:t>
      </w: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D5506"/>
    <w:rsid w:val="001D5F44"/>
    <w:rsid w:val="00370F48"/>
    <w:rsid w:val="003C76B3"/>
    <w:rsid w:val="00482BB9"/>
    <w:rsid w:val="00576796"/>
    <w:rsid w:val="005A5338"/>
    <w:rsid w:val="00612151"/>
    <w:rsid w:val="00623283"/>
    <w:rsid w:val="00645B56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55</Words>
  <Characters>316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5</cp:revision>
  <cp:lastPrinted>2015-06-10T06:16:00Z</cp:lastPrinted>
  <dcterms:created xsi:type="dcterms:W3CDTF">2015-04-15T06:07:00Z</dcterms:created>
  <dcterms:modified xsi:type="dcterms:W3CDTF">2015-06-10T06:16:00Z</dcterms:modified>
</cp:coreProperties>
</file>