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0C" w:rsidRDefault="0011450C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11450C" w:rsidRPr="00482BB9" w:rsidRDefault="0011450C" w:rsidP="00DD5A1B">
      <w:pPr>
        <w:ind w:firstLine="567"/>
      </w:pPr>
    </w:p>
    <w:p w:rsidR="0011450C" w:rsidRPr="00645B56" w:rsidRDefault="0011450C" w:rsidP="00DD5A1B">
      <w:pPr>
        <w:ind w:firstLine="567"/>
      </w:pPr>
    </w:p>
    <w:p w:rsidR="0011450C" w:rsidRPr="00CB4107" w:rsidRDefault="0011450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50C" w:rsidRPr="001D5F44" w:rsidRDefault="0011450C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Проволока сварочная</w:t>
      </w:r>
    </w:p>
    <w:p w:rsidR="0011450C" w:rsidRDefault="0011450C" w:rsidP="00DD5A1B">
      <w:pPr>
        <w:ind w:firstLine="567"/>
        <w:rPr>
          <w:sz w:val="24"/>
          <w:szCs w:val="24"/>
        </w:rPr>
      </w:pPr>
    </w:p>
    <w:p w:rsidR="0011450C" w:rsidRDefault="0011450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1450C" w:rsidRDefault="0011450C" w:rsidP="00DD5A1B">
      <w:pPr>
        <w:ind w:firstLine="567"/>
        <w:rPr>
          <w:sz w:val="24"/>
          <w:szCs w:val="24"/>
        </w:rPr>
      </w:pPr>
    </w:p>
    <w:p w:rsidR="0011450C" w:rsidRDefault="0011450C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01-137/15 от 28.04.2015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проволоки сварочной у ЗАО  «Фирма ТАС» г. Москва. </w:t>
      </w:r>
    </w:p>
    <w:p w:rsidR="0011450C" w:rsidRDefault="0011450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1450C" w:rsidRDefault="0011450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1450C" w:rsidRDefault="0011450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1450C" w:rsidRDefault="0011450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1450C" w:rsidRDefault="0011450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1450C" w:rsidRDefault="0011450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1450C" w:rsidRDefault="0011450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1450C" w:rsidRDefault="0011450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11450C" w:rsidRPr="00CB4107" w:rsidRDefault="0011450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1450C" w:rsidRPr="00DA01FA" w:rsidRDefault="0011450C" w:rsidP="00DD5A1B">
      <w:pPr>
        <w:jc w:val="center"/>
        <w:rPr>
          <w:sz w:val="24"/>
          <w:szCs w:val="24"/>
        </w:rPr>
      </w:pPr>
    </w:p>
    <w:p w:rsidR="0011450C" w:rsidRPr="00DA01FA" w:rsidRDefault="0011450C" w:rsidP="00DD5A1B">
      <w:pPr>
        <w:jc w:val="center"/>
        <w:rPr>
          <w:sz w:val="24"/>
          <w:szCs w:val="24"/>
        </w:rPr>
      </w:pPr>
    </w:p>
    <w:p w:rsidR="0011450C" w:rsidRPr="00DA01FA" w:rsidRDefault="0011450C" w:rsidP="00DD5A1B">
      <w:pPr>
        <w:jc w:val="center"/>
        <w:rPr>
          <w:sz w:val="24"/>
          <w:szCs w:val="24"/>
        </w:rPr>
      </w:pPr>
    </w:p>
    <w:p w:rsidR="0011450C" w:rsidRDefault="0011450C" w:rsidP="00DD5A1B">
      <w:pPr>
        <w:jc w:val="center"/>
        <w:rPr>
          <w:sz w:val="24"/>
          <w:szCs w:val="24"/>
        </w:rPr>
      </w:pPr>
    </w:p>
    <w:p w:rsidR="0011450C" w:rsidRDefault="0011450C"/>
    <w:sectPr w:rsidR="0011450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D5506"/>
    <w:rsid w:val="001D5F44"/>
    <w:rsid w:val="00370F48"/>
    <w:rsid w:val="003C76B3"/>
    <w:rsid w:val="00482BB9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F337C"/>
    <w:rsid w:val="008F394E"/>
    <w:rsid w:val="009676FF"/>
    <w:rsid w:val="00970525"/>
    <w:rsid w:val="009B4A6E"/>
    <w:rsid w:val="00AC44D3"/>
    <w:rsid w:val="00B06C66"/>
    <w:rsid w:val="00BB25CA"/>
    <w:rsid w:val="00C84F06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57</Words>
  <Characters>325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6</cp:revision>
  <cp:lastPrinted>2015-06-10T06:18:00Z</cp:lastPrinted>
  <dcterms:created xsi:type="dcterms:W3CDTF">2015-04-15T06:07:00Z</dcterms:created>
  <dcterms:modified xsi:type="dcterms:W3CDTF">2015-06-10T06:19:00Z</dcterms:modified>
</cp:coreProperties>
</file>